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472F8" w:rsidRDefault="006472F8"/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2F8"/>
    <w:rsid w:val="006472F8"/>
    <w:rsid w:val="0069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NotRelyOnCSS/>
  <w:doNotOrganizeInFolder/>
  <w:doNotUseLongFileNames/>
  <w:pixelsPerInch w:val="0"/>
  <w:targetScreenSz w:val="544x37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decorated="1" w:val="&lt;/3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FB9C8A4-46D3-4398-9791-93DD9DD967D1}"/>
      </w:docPartPr>
      <w:docPartBody>
        <w:p w:rsidR="00603DFA" w:rsidRDefault="00603DFA" w:rsidP="00603DFA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494"/>
              </mc:Choice>
              <mc:Fallback>
                <w:t>💔</w:t>
              </mc:Fallback>
            </mc:AlternateContent>
          </w:r>
        </w:p>
      </w:docPartBody>
    </w:docPart>
    <w:docPart>
      <w:docPartPr>
        <w:name w:decorated="1" w:val="&lt;3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67305C9-E0DC-47B1-A227-AA34E5E53816}"/>
      </w:docPartPr>
      <w:docPartBody>
        <w:p w:rsidR="00603DFA" w:rsidRDefault="00603DFA" w:rsidP="00603DFA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764"/>
              </mc:Choice>
              <mc:Fallback>
                <w:t>❤</w:t>
              </mc:Fallback>
            </mc:AlternateContent>
          </w:r>
        </w:p>
      </w:docPartBody>
    </w:docPart>
    <w:docPart>
      <w:docPartPr>
        <w:name w:decorated="1" w:val=";)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6831BFE-29C8-4668-93E6-1E270FF88B50}"/>
      </w:docPartPr>
      <w:docPartBody>
        <w:p w:rsidR="00603DFA" w:rsidRDefault="00603DFA" w:rsidP="00603DFA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;-)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222ECBC5-26AC-4AA2-9131-D69AAB8361F6}"/>
      </w:docPartPr>
      <w:docPartBody>
        <w:p w:rsidR="00603DFA" w:rsidRDefault="00603DFA" w:rsidP="00603DFA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9"/>
              </mc:Choice>
              <mc:Fallback>
                <w:t>😉</w:t>
              </mc:Fallback>
            </mc:AlternateContent>
          </w:r>
        </w:p>
      </w:docPartBody>
    </w:docPart>
    <w:docPart>
      <w:docPartPr>
        <w:name w:decorated="1" w:val=":-o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9B5387B-E726-442E-B105-60ADDCBE3F13}"/>
      </w:docPartPr>
      <w:docPartBody>
        <w:p w:rsidR="00603DFA" w:rsidRDefault="00603DFA" w:rsidP="00603DFA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32"/>
              </mc:Choice>
              <mc:Fallback>
                <w:t>😲</w:t>
              </mc:Fallback>
            </mc:AlternateContent>
          </w:r>
        </w:p>
      </w:docPartBody>
    </w:docPart>
    <w:docPart>
      <w:docPartPr>
        <w:name w:decorated="1" w:val=":o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997C658-C186-40DD-996B-7F9454D1AD1D}"/>
      </w:docPartPr>
      <w:docPartBody>
        <w:p w:rsidR="00603DFA" w:rsidRDefault="00603DFA" w:rsidP="00603DFA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32"/>
              </mc:Choice>
              <mc:Fallback>
                <w:t>😲</w:t>
              </mc:Fallback>
            </mc:AlternateContent>
          </w:r>
        </w:p>
      </w:docPartBody>
    </w:docPart>
    <w:docPart>
      <w:docPartPr>
        <w:name w:decorated="1" w:val=":-p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742A2F9D-187E-4EFF-9D84-B43F64A01670}"/>
      </w:docPartPr>
      <w:docPartBody>
        <w:p w:rsidR="00603DFA" w:rsidRDefault="00603DFA" w:rsidP="00603DFA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D"/>
              </mc:Choice>
              <mc:Fallback>
                <w:t>😝</w:t>
              </mc:Fallback>
            </mc:AlternateContent>
          </w:r>
        </w:p>
      </w:docPartBody>
    </w:docPart>
    <w:docPart>
      <w:docPartPr>
        <w:name w:decorated="1" w:val=":p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DDFB0341-ECF1-4008-B2AA-FAFB0D47E817}"/>
      </w:docPartPr>
      <w:docPartBody>
        <w:p w:rsidR="00603DFA" w:rsidRDefault="00603DFA" w:rsidP="00603DFA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D"/>
              </mc:Choice>
              <mc:Fallback>
                <w:t>😝</w:t>
              </mc:Fallback>
            </mc:AlternateContent>
          </w:r>
        </w:p>
      </w:docPartBody>
    </w:docPart>
    <w:docPart>
      <w:docPartPr>
        <w:name w:decorated="1" w:val=":D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C48FA28B-F8F8-42C2-9127-7B19F5E8BB4F}"/>
      </w:docPartPr>
      <w:docPartBody>
        <w:p w:rsidR="00603DFA" w:rsidRDefault="00603DFA" w:rsidP="00603DFA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3"/>
              </mc:Choice>
              <mc:Fallback>
                <w:t>😃</w:t>
              </mc:Fallback>
            </mc:AlternateContent>
          </w:r>
        </w:p>
      </w:docPartBody>
    </w:docPart>
    <w:docPart>
      <w:docPartPr>
        <w:name w:decorated="1" w:val=":-D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E515822-F933-4CFC-BB5D-E0D64EA2F272}"/>
      </w:docPartPr>
      <w:docPartBody>
        <w:p w:rsidR="00603DFA" w:rsidRDefault="00603DFA" w:rsidP="00603DFA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3"/>
              </mc:Choice>
              <mc:Fallback>
                <w:t>😃</w:t>
              </mc:Fallback>
            </mc:AlternateContent>
          </w:r>
        </w:p>
      </w:docPartBody>
    </w:docPart>
    <w:docPart>
      <w:docPartPr>
        <w:name w:decorated="1" w:val=":-(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D1DD47CA-0393-45F5-8B39-9519470A19AE}"/>
      </w:docPartPr>
      <w:docPartBody>
        <w:p w:rsidR="00603DFA" w:rsidRDefault="00603DFA" w:rsidP="00603DFA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(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9A635129-E60F-409C-8A69-0A1FD81510B9}"/>
      </w:docPartPr>
      <w:docPartBody>
        <w:p w:rsidR="00603DFA" w:rsidRDefault="00603DFA" w:rsidP="00603DFA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2639"/>
              </mc:Choice>
              <mc:Fallback>
                <w:t>☹</w:t>
              </mc:Fallback>
            </mc:AlternateContent>
          </w:r>
        </w:p>
      </w:docPartBody>
    </w:docPart>
    <w:docPart>
      <w:docPartPr>
        <w:name w:decorated="1" w:val=":-|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AE3B3F6-C80F-4B8E-9199-7C96BCF07BA9}"/>
      </w:docPartPr>
      <w:docPartBody>
        <w:p w:rsidR="00603DFA" w:rsidRDefault="00603DFA" w:rsidP="00603DFA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|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866B672-1EE7-4C0A-A90D-8AA97AC4EAFD}"/>
      </w:docPartPr>
      <w:docPartBody>
        <w:p w:rsidR="00603DFA" w:rsidRDefault="00603DFA" w:rsidP="00603DFA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10"/>
              </mc:Choice>
              <mc:Fallback>
                <w:t>😐</w:t>
              </mc:Fallback>
            </mc:AlternateContent>
          </w:r>
        </w:p>
      </w:docPartBody>
    </w:docPart>
    <w:docPart>
      <w:docPartPr>
        <w:name w:decorated="1" w:val=":)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57F5459E-59AE-483F-AF5D-71E6FBE83609}"/>
      </w:docPartPr>
      <w:docPartBody>
        <w:p w:rsidR="00603DFA" w:rsidRDefault="00603DFA" w:rsidP="00603DFA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:-)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C2A2101-38F4-440B-8345-62306A82FB44}"/>
      </w:docPartPr>
      <w:docPartBody>
        <w:p w:rsidR="00603DFA" w:rsidRDefault="00603DFA" w:rsidP="00603DFA">
          <w:pPr>
            <w:pStyle w:val="Correctionautomatique"/>
          </w:pPr>
          <w:r>
            <w:rPr>
              <mc:AlternateContent>
                <mc:Choice Requires="w16se"/>
                <mc:Fallback>
                  <w:rFonts w:ascii="Segoe UI Emoji" w:eastAsia="Segoe UI Emoji" w:hAnsi="Segoe UI Emoji" w:cs="Segoe UI Emoji"/>
                </mc:Fallback>
              </mc:AlternateContent>
            </w:rPr>
            <mc:AlternateContent>
              <mc:Choice Requires="w16se">
                <w16se:symEx w16se:font="Segoe UI Emoji" w16se:char="1F60A"/>
              </mc:Choice>
              <mc:Fallback>
                <w:t>😊</w:t>
              </mc:Fallback>
            </mc:AlternateContent>
          </w:r>
        </w:p>
      </w:docPartBody>
    </w:docPart>
    <w:docPart>
      <w:docPartPr>
        <w:name w:decorated="1" w:val="&lt;=&gt;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1AACAAD-6D1A-47C1-8D85-1DFF7B5525CC}"/>
      </w:docPartPr>
      <w:docPartBody>
        <w:p w:rsidR="00603DFA" w:rsidRDefault="00603DFA" w:rsidP="00603DFA">
          <w:pPr>
            <w:pStyle w:val="Correctionautomatique"/>
          </w:pPr>
          <w:r>
            <w:sym w:font="Wingdings" w:char="F0F3"/>
          </w:r>
        </w:p>
      </w:docPartBody>
    </w:docPart>
    <w:docPart>
      <w:docPartPr>
        <w:name w:decorated="1" w:val="==&gt;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40204FA9-D30F-4E55-93D2-BF8D218742D7}"/>
      </w:docPartPr>
      <w:docPartBody>
        <w:p w:rsidR="00603DFA" w:rsidRDefault="00603DFA" w:rsidP="00603DFA">
          <w:pPr>
            <w:pStyle w:val="Correctionautomatique"/>
          </w:pPr>
          <w:r>
            <w:sym w:font="Wingdings" w:char="F0E8"/>
          </w:r>
        </w:p>
      </w:docPartBody>
    </w:docPart>
    <w:docPart>
      <w:docPartPr>
        <w:name w:decorated="1" w:val="&lt;==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80F199B3-54B6-48BC-BA14-3C28D4E77096}"/>
      </w:docPartPr>
      <w:docPartBody>
        <w:p w:rsidR="00603DFA" w:rsidRDefault="00603DFA" w:rsidP="00603DFA">
          <w:pPr>
            <w:pStyle w:val="Correctionautomatique"/>
          </w:pPr>
          <w:r>
            <w:sym w:font="Wingdings" w:char="F0E7"/>
          </w:r>
        </w:p>
      </w:docPartBody>
    </w:docPart>
    <w:docPart>
      <w:docPartPr>
        <w:name w:decorated="1" w:val="--&gt;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6D780308-A182-4F16-A0F7-4334298249FC}"/>
      </w:docPartPr>
      <w:docPartBody>
        <w:p w:rsidR="00603DFA" w:rsidRDefault="00603DFA" w:rsidP="00603DFA">
          <w:pPr>
            <w:pStyle w:val="Correctionautomatique"/>
          </w:pPr>
          <w:r>
            <w:sym w:font="Wingdings" w:char="F0E0"/>
          </w:r>
        </w:p>
      </w:docPartBody>
    </w:docPart>
    <w:docPart>
      <w:docPartPr>
        <w:name w:decorated="1" w:val="&lt;--"/>
        <w:category>
          <w:name w:val="Géné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10531FDB-363E-459C-A768-846AAD0DC346}"/>
      </w:docPartPr>
      <w:docPartBody>
        <w:p w:rsidR="00603DFA" w:rsidRDefault="00603DFA" w:rsidP="00603DFA">
          <w:pPr>
            <w:pStyle w:val="Correctionautomatique"/>
          </w:pPr>
          <w:r>
            <w:sym w:font="Wingdings" w:char="F0DF"/>
          </w:r>
        </w:p>
      </w:docPartBody>
    </w:docPart>
    <w:docPart>
      <w:docPartPr>
        <w:name w:val="regis teilloux"/>
        <w:style w:val="Signature"/>
        <w:category>
          <w:name w:val="Général"/>
          <w:gallery w:val="autoTxt"/>
        </w:category>
        <w:behaviors>
          <w:behavior w:val="content"/>
        </w:behaviors>
        <w:guid w:val="{F36ED2FE-70FA-4B4C-B747-4A21704EBF98}"/>
      </w:docPartPr>
      <w:docPartBody>
        <w:p w:rsidR="00603DFA" w:rsidRDefault="00603DFA">
          <w:r>
            <w:t>regis teilloux</w:t>
          </w:r>
        </w:p>
      </w:docPartBody>
    </w:docPart>
    <w:docPart>
      <w:docPartPr>
        <w:name w:val="rt"/>
        <w:style w:val="Initiales (référence)"/>
        <w:category>
          <w:name w:val="Général"/>
          <w:gallery w:val="autoTxt"/>
        </w:category>
        <w:behaviors>
          <w:behavior w:val="content"/>
        </w:behaviors>
        <w:guid w:val="{66126F83-6EF6-4DE8-AA2D-20176BFA6C21}"/>
      </w:docPartPr>
      <w:docPartBody>
        <w:p w:rsidR="00603DFA" w:rsidRDefault="00603DFA">
          <w:r>
            <w:t>rt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DFA"/>
    <w:rsid w:val="00603DFA"/>
    <w:rsid w:val="0069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DFA"/>
    <w:rPr>
      <w:rFonts w:cs="Times New Roman"/>
      <w:sz w:val="3276"/>
      <w:szCs w:val="3276"/>
    </w:rPr>
  </w:style>
  <w:style w:type="character" w:default="1" w:styleId="Policepardfaut">
    <w:name w:val="Default Paragraph Font"/>
    <w:uiPriority w:val="1"/>
    <w:semiHidden/>
    <w:unhideWhenUsed/>
    <w:rsid w:val="00603DFA"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Correctionautomatique">
    <w:name w:val="Correction automatique"/>
    <w:rsid w:val="00603D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NormalEmail.dotm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 teilloux</dc:creator>
  <cp:keywords/>
  <dc:description/>
  <cp:lastModifiedBy>regis teilloux</cp:lastModifiedBy>
  <cp:revision>1</cp:revision>
  <dcterms:created xsi:type="dcterms:W3CDTF">2026-03-04T17:14:00Z</dcterms:created>
  <dcterms:modified xsi:type="dcterms:W3CDTF">2026-03-04T17:14:00Z</dcterms:modified>
</cp:coreProperties>
</file>